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EA41C" w14:textId="7D3BF35F" w:rsidR="000235C0" w:rsidRDefault="000235C0" w:rsidP="000235C0">
      <w:pPr>
        <w:ind w:left="360"/>
      </w:pPr>
      <w:bookmarkStart w:id="0" w:name="_GoBack"/>
      <w:bookmarkEnd w:id="0"/>
    </w:p>
    <w:p w14:paraId="7FF48DFA" w14:textId="63F7A36F" w:rsidR="00101730" w:rsidRDefault="00101730" w:rsidP="000235C0">
      <w:pPr>
        <w:ind w:left="360"/>
      </w:pPr>
    </w:p>
    <w:p w14:paraId="7C8741A5" w14:textId="77777777" w:rsidR="00101730" w:rsidRPr="00296C2D" w:rsidRDefault="00101730" w:rsidP="000B397D"/>
    <w:p w14:paraId="02BB6A51" w14:textId="6AEA47D1" w:rsidR="00A634E7" w:rsidRDefault="00A634E7" w:rsidP="00B1466D">
      <w:pPr>
        <w:jc w:val="center"/>
      </w:pPr>
    </w:p>
    <w:p w14:paraId="02515BE6" w14:textId="77777777" w:rsidR="00A634E7" w:rsidRPr="000235C0" w:rsidRDefault="00A634E7" w:rsidP="00A634E7">
      <w:pPr>
        <w:ind w:left="360"/>
        <w:jc w:val="center"/>
        <w:rPr>
          <w:b/>
          <w:bCs/>
          <w:sz w:val="32"/>
          <w:szCs w:val="32"/>
        </w:rPr>
      </w:pPr>
      <w:r w:rsidRPr="000235C0">
        <w:rPr>
          <w:b/>
          <w:bCs/>
          <w:sz w:val="32"/>
          <w:szCs w:val="32"/>
        </w:rPr>
        <w:t>P O Z V Á N K A</w:t>
      </w:r>
    </w:p>
    <w:p w14:paraId="063F2BB9" w14:textId="77777777" w:rsidR="00A634E7" w:rsidRPr="00296C2D" w:rsidRDefault="00A634E7" w:rsidP="00A634E7">
      <w:pPr>
        <w:ind w:left="360"/>
        <w:jc w:val="both"/>
      </w:pPr>
    </w:p>
    <w:p w14:paraId="2050B533" w14:textId="77777777" w:rsidR="00FC6410" w:rsidRDefault="00FC6410" w:rsidP="00913FC5">
      <w:pPr>
        <w:jc w:val="both"/>
      </w:pPr>
    </w:p>
    <w:p w14:paraId="781B1A8A" w14:textId="77777777" w:rsidR="00FC6410" w:rsidRDefault="00A634E7" w:rsidP="00913FC5">
      <w:pPr>
        <w:jc w:val="both"/>
      </w:pPr>
      <w:r w:rsidRPr="00296C2D">
        <w:t>Podľa § 13 odst. 4 písm. a/ zák. SNR č. 369/1990 Zb. o obecnom zriadení v znení neskorších zmien a</w:t>
      </w:r>
      <w:r w:rsidR="00913FC5">
        <w:t> </w:t>
      </w:r>
      <w:r w:rsidRPr="00296C2D">
        <w:t>doplnkov</w:t>
      </w:r>
      <w:r w:rsidR="00913FC5">
        <w:t xml:space="preserve">                                            </w:t>
      </w:r>
    </w:p>
    <w:p w14:paraId="297E4D9E" w14:textId="77777777" w:rsidR="00FC6410" w:rsidRDefault="00FC6410" w:rsidP="00913FC5">
      <w:pPr>
        <w:jc w:val="both"/>
      </w:pPr>
    </w:p>
    <w:p w14:paraId="02956AF4" w14:textId="77777777" w:rsidR="00993531" w:rsidRDefault="00993531" w:rsidP="00FC6410">
      <w:pPr>
        <w:jc w:val="center"/>
        <w:rPr>
          <w:b/>
          <w:bCs/>
          <w:sz w:val="28"/>
          <w:szCs w:val="28"/>
        </w:rPr>
      </w:pPr>
    </w:p>
    <w:p w14:paraId="6DF252FF" w14:textId="08FB7579" w:rsidR="00A634E7" w:rsidRDefault="00A634E7" w:rsidP="00FC6410">
      <w:pPr>
        <w:jc w:val="center"/>
        <w:rPr>
          <w:b/>
          <w:bCs/>
          <w:sz w:val="28"/>
          <w:szCs w:val="28"/>
        </w:rPr>
      </w:pPr>
      <w:r w:rsidRPr="000235C0">
        <w:rPr>
          <w:b/>
          <w:bCs/>
          <w:sz w:val="28"/>
          <w:szCs w:val="28"/>
        </w:rPr>
        <w:t>z v o l á v a</w:t>
      </w:r>
      <w:r w:rsidR="00993531">
        <w:rPr>
          <w:b/>
          <w:bCs/>
          <w:sz w:val="28"/>
          <w:szCs w:val="28"/>
        </w:rPr>
        <w:t> </w:t>
      </w:r>
      <w:r w:rsidRPr="000235C0">
        <w:rPr>
          <w:b/>
          <w:bCs/>
          <w:sz w:val="28"/>
          <w:szCs w:val="28"/>
        </w:rPr>
        <w:t>m</w:t>
      </w:r>
    </w:p>
    <w:p w14:paraId="36231B49" w14:textId="77777777" w:rsidR="00993531" w:rsidRPr="00913FC5" w:rsidRDefault="00993531" w:rsidP="00FC6410">
      <w:pPr>
        <w:jc w:val="center"/>
      </w:pPr>
    </w:p>
    <w:p w14:paraId="2691368E" w14:textId="77777777" w:rsidR="00FC6410" w:rsidRDefault="00FC6410" w:rsidP="00A634E7">
      <w:pPr>
        <w:jc w:val="both"/>
        <w:rPr>
          <w:b/>
          <w:bCs/>
        </w:rPr>
      </w:pPr>
    </w:p>
    <w:p w14:paraId="242A07C4" w14:textId="3144EA7C" w:rsidR="00321042" w:rsidRDefault="00993531" w:rsidP="00FC6410">
      <w:r>
        <w:rPr>
          <w:b/>
          <w:bCs/>
        </w:rPr>
        <w:t>tridsiate</w:t>
      </w:r>
      <w:r w:rsidR="00A634E7" w:rsidRPr="000235C0">
        <w:rPr>
          <w:b/>
          <w:bCs/>
        </w:rPr>
        <w:t xml:space="preserve"> </w:t>
      </w:r>
      <w:r w:rsidR="00CF1456">
        <w:rPr>
          <w:b/>
          <w:bCs/>
        </w:rPr>
        <w:t xml:space="preserve">riadne </w:t>
      </w:r>
      <w:r w:rsidR="00A634E7" w:rsidRPr="000235C0">
        <w:rPr>
          <w:b/>
          <w:bCs/>
        </w:rPr>
        <w:t>zasadnutie Obecného zastupiteľstva v</w:t>
      </w:r>
      <w:r w:rsidR="00FC6410">
        <w:rPr>
          <w:b/>
          <w:bCs/>
        </w:rPr>
        <w:t> </w:t>
      </w:r>
      <w:r w:rsidR="00A634E7" w:rsidRPr="000235C0">
        <w:rPr>
          <w:b/>
          <w:bCs/>
        </w:rPr>
        <w:t>Čachticiach</w:t>
      </w:r>
      <w:r w:rsidR="00FC6410">
        <w:rPr>
          <w:b/>
          <w:bCs/>
        </w:rPr>
        <w:t xml:space="preserve"> </w:t>
      </w:r>
      <w:r w:rsidR="00A634E7" w:rsidRPr="000235C0">
        <w:rPr>
          <w:b/>
          <w:bCs/>
        </w:rPr>
        <w:t xml:space="preserve">na deň </w:t>
      </w:r>
      <w:r>
        <w:rPr>
          <w:b/>
          <w:bCs/>
        </w:rPr>
        <w:t>7.9</w:t>
      </w:r>
      <w:r w:rsidR="00A634E7" w:rsidRPr="000235C0">
        <w:rPr>
          <w:b/>
          <w:bCs/>
        </w:rPr>
        <w:t>.20</w:t>
      </w:r>
      <w:r w:rsidR="00A634E7">
        <w:rPr>
          <w:b/>
          <w:bCs/>
        </w:rPr>
        <w:t>2</w:t>
      </w:r>
      <w:r w:rsidR="001E1CFE">
        <w:rPr>
          <w:b/>
          <w:bCs/>
        </w:rPr>
        <w:t>6</w:t>
      </w:r>
      <w:r w:rsidR="00A634E7" w:rsidRPr="000235C0">
        <w:rPr>
          <w:b/>
          <w:bCs/>
        </w:rPr>
        <w:t xml:space="preserve"> </w:t>
      </w:r>
      <w:proofErr w:type="spellStart"/>
      <w:r w:rsidR="00A634E7" w:rsidRPr="000235C0">
        <w:rPr>
          <w:b/>
          <w:bCs/>
        </w:rPr>
        <w:t>t</w:t>
      </w:r>
      <w:r w:rsidR="009100C5">
        <w:rPr>
          <w:b/>
          <w:bCs/>
        </w:rPr>
        <w:t>.</w:t>
      </w:r>
      <w:r w:rsidR="00A634E7" w:rsidRPr="000235C0">
        <w:rPr>
          <w:b/>
          <w:bCs/>
        </w:rPr>
        <w:t>j</w:t>
      </w:r>
      <w:proofErr w:type="spellEnd"/>
      <w:r w:rsidR="001E1CFE">
        <w:rPr>
          <w:b/>
          <w:bCs/>
        </w:rPr>
        <w:t>.</w:t>
      </w:r>
      <w:r w:rsidR="00A634E7">
        <w:rPr>
          <w:b/>
          <w:bCs/>
        </w:rPr>
        <w:t xml:space="preserve"> </w:t>
      </w:r>
      <w:r w:rsidR="009100C5">
        <w:rPr>
          <w:b/>
          <w:bCs/>
        </w:rPr>
        <w:t>v</w:t>
      </w:r>
      <w:r w:rsidR="001E1CFE">
        <w:rPr>
          <w:b/>
          <w:bCs/>
        </w:rPr>
        <w:t> </w:t>
      </w:r>
      <w:r>
        <w:rPr>
          <w:b/>
          <w:bCs/>
        </w:rPr>
        <w:t>pondelo</w:t>
      </w:r>
      <w:r w:rsidR="00B17AAF">
        <w:rPr>
          <w:b/>
          <w:bCs/>
        </w:rPr>
        <w:t>k</w:t>
      </w:r>
      <w:r w:rsidR="00A634E7">
        <w:rPr>
          <w:b/>
          <w:bCs/>
        </w:rPr>
        <w:t xml:space="preserve"> </w:t>
      </w:r>
      <w:r w:rsidR="00A634E7" w:rsidRPr="000235C0">
        <w:rPr>
          <w:b/>
          <w:bCs/>
        </w:rPr>
        <w:t>o 17.00 hod.,</w:t>
      </w:r>
      <w:r w:rsidR="00FC6410">
        <w:rPr>
          <w:b/>
          <w:bCs/>
        </w:rPr>
        <w:t xml:space="preserve"> </w:t>
      </w:r>
      <w:r w:rsidR="00A634E7" w:rsidRPr="00296C2D">
        <w:t>ktoré sa bude konať v zasadacej miestnosti Obecného úradu v</w:t>
      </w:r>
      <w:r w:rsidR="00A634E7">
        <w:t> </w:t>
      </w:r>
      <w:r w:rsidR="00A634E7" w:rsidRPr="00296C2D">
        <w:t>Čachticiach</w:t>
      </w:r>
      <w:r w:rsidR="00A634E7">
        <w:t xml:space="preserve">  </w:t>
      </w:r>
      <w:r w:rsidR="00A634E7" w:rsidRPr="00296C2D">
        <w:t>(1. poschodie)  s nasledovným programom:</w:t>
      </w:r>
    </w:p>
    <w:p w14:paraId="6B697220" w14:textId="31D657C8" w:rsidR="006330FB" w:rsidRDefault="006330FB" w:rsidP="00A634E7">
      <w:pPr>
        <w:jc w:val="both"/>
      </w:pPr>
    </w:p>
    <w:p w14:paraId="06F26FAC" w14:textId="77777777" w:rsidR="00993531" w:rsidRPr="00321042" w:rsidRDefault="00993531" w:rsidP="00A634E7">
      <w:pPr>
        <w:jc w:val="both"/>
      </w:pPr>
    </w:p>
    <w:p w14:paraId="0F92C3F3" w14:textId="77777777" w:rsidR="00A634E7" w:rsidRPr="001E51EA" w:rsidRDefault="00A634E7" w:rsidP="00A634E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51EA">
        <w:rPr>
          <w:rFonts w:ascii="Times New Roman" w:hAnsi="Times New Roman" w:cs="Times New Roman"/>
          <w:sz w:val="24"/>
          <w:szCs w:val="24"/>
        </w:rPr>
        <w:t>Otvorenie zasadnutia OZ, schválenie programu</w:t>
      </w:r>
    </w:p>
    <w:p w14:paraId="0C740038" w14:textId="77777777" w:rsidR="00A634E7" w:rsidRPr="001E51EA" w:rsidRDefault="00A634E7" w:rsidP="00A634E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51EA">
        <w:rPr>
          <w:rFonts w:ascii="Times New Roman" w:hAnsi="Times New Roman" w:cs="Times New Roman"/>
          <w:sz w:val="24"/>
          <w:szCs w:val="24"/>
        </w:rPr>
        <w:t>Voľba pracovného predsedníctva, návrhovej komisie, overovateľov zápisnice</w:t>
      </w:r>
    </w:p>
    <w:p w14:paraId="009617BD" w14:textId="733398D0" w:rsidR="000374C5" w:rsidRPr="001E51EA" w:rsidRDefault="00A634E7" w:rsidP="000374C5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51EA">
        <w:rPr>
          <w:rFonts w:ascii="Times New Roman" w:hAnsi="Times New Roman" w:cs="Times New Roman"/>
          <w:sz w:val="24"/>
          <w:szCs w:val="24"/>
        </w:rPr>
        <w:t>Kontrola plnenia uznesení z predchádzajúceho zasadnutia OZ.</w:t>
      </w:r>
    </w:p>
    <w:p w14:paraId="1D7A53A8" w14:textId="3E307554" w:rsidR="000374C5" w:rsidRPr="001E51EA" w:rsidRDefault="00993531" w:rsidP="000374C5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Schválenie rozpočtového harmonogramu</w:t>
      </w:r>
    </w:p>
    <w:p w14:paraId="54ECC967" w14:textId="64C27508" w:rsidR="006D600C" w:rsidRPr="001E51EA" w:rsidRDefault="00993531" w:rsidP="00233A0C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Zrušenie záložného práva</w:t>
      </w:r>
    </w:p>
    <w:p w14:paraId="0A24A486" w14:textId="30288D72" w:rsidR="00494278" w:rsidRPr="00A6553B" w:rsidRDefault="000374C5" w:rsidP="00F11039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6553B">
        <w:rPr>
          <w:rFonts w:ascii="Times New Roman" w:hAnsi="Times New Roman" w:cs="Times New Roman"/>
          <w:sz w:val="24"/>
          <w:szCs w:val="24"/>
        </w:rPr>
        <w:t>Rôzne</w:t>
      </w:r>
    </w:p>
    <w:p w14:paraId="44A1F089" w14:textId="7D75E5FD" w:rsidR="00011F73" w:rsidRPr="00A6553B" w:rsidRDefault="006B0A1E" w:rsidP="00FD598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6553B">
        <w:rPr>
          <w:rFonts w:ascii="Times New Roman" w:hAnsi="Times New Roman" w:cs="Times New Roman"/>
          <w:sz w:val="24"/>
          <w:szCs w:val="24"/>
        </w:rPr>
        <w:t>Záve</w:t>
      </w:r>
      <w:r w:rsidR="00CF1456" w:rsidRPr="00A6553B">
        <w:rPr>
          <w:rFonts w:ascii="Times New Roman" w:hAnsi="Times New Roman" w:cs="Times New Roman"/>
          <w:sz w:val="24"/>
          <w:szCs w:val="24"/>
        </w:rPr>
        <w:t>r</w:t>
      </w:r>
    </w:p>
    <w:p w14:paraId="6FBE476A" w14:textId="77777777" w:rsidR="00993531" w:rsidRDefault="00993531" w:rsidP="00703FC1">
      <w:pPr>
        <w:ind w:left="6372"/>
        <w:jc w:val="both"/>
      </w:pPr>
    </w:p>
    <w:p w14:paraId="6DE63228" w14:textId="77777777" w:rsidR="00993531" w:rsidRDefault="00993531" w:rsidP="00703FC1">
      <w:pPr>
        <w:ind w:left="6372"/>
        <w:jc w:val="both"/>
      </w:pPr>
    </w:p>
    <w:p w14:paraId="4914F7F7" w14:textId="77777777" w:rsidR="00993531" w:rsidRDefault="00993531" w:rsidP="00703FC1">
      <w:pPr>
        <w:ind w:left="6372"/>
        <w:jc w:val="both"/>
      </w:pPr>
    </w:p>
    <w:p w14:paraId="05C562E6" w14:textId="77777777" w:rsidR="00993531" w:rsidRDefault="00993531" w:rsidP="00703FC1">
      <w:pPr>
        <w:ind w:left="6372"/>
        <w:jc w:val="both"/>
      </w:pPr>
    </w:p>
    <w:p w14:paraId="427E214E" w14:textId="44798A8F" w:rsidR="00703FC1" w:rsidRDefault="00703FC1" w:rsidP="00703FC1">
      <w:pPr>
        <w:ind w:left="6372"/>
        <w:jc w:val="both"/>
      </w:pPr>
      <w:r>
        <w:t>Ing. Erika Ondrejková</w:t>
      </w:r>
    </w:p>
    <w:p w14:paraId="59CA2368" w14:textId="7F6FB383" w:rsidR="00703FC1" w:rsidRDefault="00703FC1" w:rsidP="00913FC5">
      <w:pPr>
        <w:ind w:left="6372"/>
        <w:jc w:val="both"/>
      </w:pPr>
      <w:r>
        <w:t xml:space="preserve">      starostka obce</w:t>
      </w:r>
    </w:p>
    <w:sectPr w:rsidR="00703FC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FCAA2" w14:textId="77777777" w:rsidR="00405CDA" w:rsidRDefault="00405CDA">
      <w:r>
        <w:separator/>
      </w:r>
    </w:p>
  </w:endnote>
  <w:endnote w:type="continuationSeparator" w:id="0">
    <w:p w14:paraId="1B792855" w14:textId="77777777" w:rsidR="00405CDA" w:rsidRDefault="00405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601B4" w14:textId="77777777" w:rsidR="00EC20A0" w:rsidRDefault="00EC20A0" w:rsidP="00EC20A0">
    <w:pPr>
      <w:rPr>
        <w:b/>
        <w:sz w:val="20"/>
        <w:szCs w:val="20"/>
      </w:rPr>
    </w:pPr>
    <w:r>
      <w:rPr>
        <w:b/>
        <w:sz w:val="20"/>
        <w:szCs w:val="20"/>
      </w:rPr>
      <w:t xml:space="preserve">Telefón                                              </w:t>
    </w:r>
    <w:r w:rsidR="00011F73">
      <w:rPr>
        <w:b/>
        <w:sz w:val="20"/>
        <w:szCs w:val="20"/>
      </w:rPr>
      <w:tab/>
    </w:r>
    <w:r>
      <w:rPr>
        <w:b/>
        <w:sz w:val="20"/>
        <w:szCs w:val="20"/>
      </w:rPr>
      <w:t>E-mail                                                IČO</w:t>
    </w:r>
  </w:p>
  <w:p w14:paraId="09FC1E07" w14:textId="77777777" w:rsidR="00EC20A0" w:rsidRPr="00D772B9" w:rsidRDefault="00EC20A0" w:rsidP="00EC20A0">
    <w:pPr>
      <w:rPr>
        <w:b/>
        <w:sz w:val="20"/>
        <w:szCs w:val="20"/>
      </w:rPr>
    </w:pPr>
    <w:r>
      <w:rPr>
        <w:b/>
        <w:sz w:val="20"/>
        <w:szCs w:val="20"/>
      </w:rPr>
      <w:t>032/</w:t>
    </w:r>
    <w:r w:rsidR="00011F73">
      <w:rPr>
        <w:b/>
        <w:sz w:val="20"/>
        <w:szCs w:val="20"/>
      </w:rPr>
      <w:t>7401024</w:t>
    </w:r>
    <w:r>
      <w:rPr>
        <w:b/>
        <w:sz w:val="20"/>
        <w:szCs w:val="20"/>
      </w:rPr>
      <w:t xml:space="preserve">          </w:t>
    </w:r>
    <w:r w:rsidR="00011F73">
      <w:rPr>
        <w:b/>
        <w:sz w:val="20"/>
        <w:szCs w:val="20"/>
      </w:rPr>
      <w:tab/>
    </w:r>
    <w:r w:rsidR="00011F73">
      <w:rPr>
        <w:b/>
        <w:sz w:val="20"/>
        <w:szCs w:val="20"/>
      </w:rPr>
      <w:tab/>
    </w:r>
    <w:r>
      <w:rPr>
        <w:b/>
        <w:sz w:val="20"/>
        <w:szCs w:val="20"/>
      </w:rPr>
      <w:t xml:space="preserve"> </w:t>
    </w:r>
    <w:r w:rsidR="00011F73">
      <w:rPr>
        <w:b/>
        <w:sz w:val="20"/>
        <w:szCs w:val="20"/>
      </w:rPr>
      <w:t xml:space="preserve">   </w:t>
    </w:r>
    <w:r>
      <w:rPr>
        <w:b/>
        <w:sz w:val="20"/>
        <w:szCs w:val="20"/>
      </w:rPr>
      <w:t xml:space="preserve"> </w:t>
    </w:r>
    <w:r w:rsidR="00011F73">
      <w:rPr>
        <w:b/>
        <w:sz w:val="20"/>
        <w:szCs w:val="20"/>
      </w:rPr>
      <w:t>obec@cachtice</w:t>
    </w:r>
    <w:r>
      <w:rPr>
        <w:b/>
        <w:sz w:val="20"/>
        <w:szCs w:val="20"/>
      </w:rPr>
      <w:t xml:space="preserve">.sk              </w:t>
    </w:r>
    <w:r w:rsidR="00011F73">
      <w:rPr>
        <w:b/>
        <w:sz w:val="20"/>
        <w:szCs w:val="20"/>
      </w:rPr>
      <w:tab/>
    </w:r>
    <w:r w:rsidR="00011F73">
      <w:rPr>
        <w:b/>
        <w:sz w:val="20"/>
        <w:szCs w:val="20"/>
      </w:rPr>
      <w:tab/>
      <w:t xml:space="preserve">   </w:t>
    </w:r>
    <w:r>
      <w:rPr>
        <w:b/>
        <w:sz w:val="20"/>
        <w:szCs w:val="20"/>
      </w:rPr>
      <w:t xml:space="preserve"> 00311464</w:t>
    </w:r>
  </w:p>
  <w:p w14:paraId="28189889" w14:textId="77777777" w:rsidR="00EC20A0" w:rsidRDefault="00EC20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FB150" w14:textId="77777777" w:rsidR="00405CDA" w:rsidRDefault="00405CDA">
      <w:r>
        <w:separator/>
      </w:r>
    </w:p>
  </w:footnote>
  <w:footnote w:type="continuationSeparator" w:id="0">
    <w:p w14:paraId="48119E00" w14:textId="77777777" w:rsidR="00405CDA" w:rsidRDefault="00405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5FBC8" w14:textId="77777777" w:rsidR="000235C0" w:rsidRPr="001E1FB1" w:rsidRDefault="000235C0" w:rsidP="000235C0">
    <w:pPr>
      <w:ind w:left="360"/>
      <w:jc w:val="center"/>
      <w:rPr>
        <w:b/>
        <w:bCs/>
        <w:sz w:val="32"/>
        <w:szCs w:val="32"/>
        <w:u w:val="single"/>
      </w:rPr>
    </w:pPr>
    <w:r w:rsidRPr="001E1FB1">
      <w:rPr>
        <w:noProof/>
        <w:u w:val="single"/>
      </w:rPr>
      <w:drawing>
        <wp:anchor distT="0" distB="0" distL="114300" distR="114300" simplePos="0" relativeHeight="251657728" behindDoc="0" locked="0" layoutInCell="1" allowOverlap="0" wp14:anchorId="20D2FD34" wp14:editId="59486D5C">
          <wp:simplePos x="0" y="0"/>
          <wp:positionH relativeFrom="column">
            <wp:posOffset>-85725</wp:posOffset>
          </wp:positionH>
          <wp:positionV relativeFrom="paragraph">
            <wp:posOffset>157480</wp:posOffset>
          </wp:positionV>
          <wp:extent cx="592455" cy="678815"/>
          <wp:effectExtent l="0" t="0" r="0" b="6985"/>
          <wp:wrapSquare wrapText="bothSides"/>
          <wp:docPr id="1" name="Obrázok 1" descr="Erb Čachtice li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rb Čachtice li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678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FB1">
      <w:rPr>
        <w:b/>
        <w:bCs/>
        <w:sz w:val="32"/>
        <w:szCs w:val="32"/>
        <w:u w:val="single"/>
      </w:rPr>
      <w:t>Starostka obce Čachtice</w:t>
    </w:r>
  </w:p>
  <w:p w14:paraId="7BB9169F" w14:textId="77777777" w:rsidR="00EC20A0" w:rsidRDefault="00EC20A0" w:rsidP="000235C0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359FA"/>
    <w:multiLevelType w:val="hybridMultilevel"/>
    <w:tmpl w:val="C082DEF4"/>
    <w:lvl w:ilvl="0" w:tplc="FA24ED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E1F69"/>
    <w:multiLevelType w:val="hybridMultilevel"/>
    <w:tmpl w:val="867839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F26B0"/>
    <w:multiLevelType w:val="hybridMultilevel"/>
    <w:tmpl w:val="867839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848"/>
    <w:rsid w:val="00002639"/>
    <w:rsid w:val="0000442F"/>
    <w:rsid w:val="000054D9"/>
    <w:rsid w:val="00011F73"/>
    <w:rsid w:val="0001401D"/>
    <w:rsid w:val="000167E9"/>
    <w:rsid w:val="000235C0"/>
    <w:rsid w:val="00024776"/>
    <w:rsid w:val="00031D87"/>
    <w:rsid w:val="00032000"/>
    <w:rsid w:val="000374C5"/>
    <w:rsid w:val="000411DD"/>
    <w:rsid w:val="0004252D"/>
    <w:rsid w:val="00047115"/>
    <w:rsid w:val="00061642"/>
    <w:rsid w:val="00062B45"/>
    <w:rsid w:val="00067084"/>
    <w:rsid w:val="000708DC"/>
    <w:rsid w:val="00090231"/>
    <w:rsid w:val="000B1054"/>
    <w:rsid w:val="000B22D9"/>
    <w:rsid w:val="000B397D"/>
    <w:rsid w:val="000D15D7"/>
    <w:rsid w:val="000D2B16"/>
    <w:rsid w:val="000D473C"/>
    <w:rsid w:val="000E7B86"/>
    <w:rsid w:val="00100B54"/>
    <w:rsid w:val="00101730"/>
    <w:rsid w:val="001017B4"/>
    <w:rsid w:val="00111797"/>
    <w:rsid w:val="0011678D"/>
    <w:rsid w:val="001218FD"/>
    <w:rsid w:val="001225A8"/>
    <w:rsid w:val="001254F1"/>
    <w:rsid w:val="00132A0D"/>
    <w:rsid w:val="0013658F"/>
    <w:rsid w:val="00143DA2"/>
    <w:rsid w:val="00152004"/>
    <w:rsid w:val="00157F68"/>
    <w:rsid w:val="0016789A"/>
    <w:rsid w:val="001761DE"/>
    <w:rsid w:val="00180223"/>
    <w:rsid w:val="0018216A"/>
    <w:rsid w:val="00195A89"/>
    <w:rsid w:val="001B09B1"/>
    <w:rsid w:val="001B13F0"/>
    <w:rsid w:val="001B16BD"/>
    <w:rsid w:val="001B23C5"/>
    <w:rsid w:val="001C1817"/>
    <w:rsid w:val="001D0546"/>
    <w:rsid w:val="001D418E"/>
    <w:rsid w:val="001E0DC9"/>
    <w:rsid w:val="001E1658"/>
    <w:rsid w:val="001E1CFE"/>
    <w:rsid w:val="001E1FB1"/>
    <w:rsid w:val="001E2769"/>
    <w:rsid w:val="001E301B"/>
    <w:rsid w:val="001E4BC1"/>
    <w:rsid w:val="001E51EA"/>
    <w:rsid w:val="001E79DB"/>
    <w:rsid w:val="001E79F6"/>
    <w:rsid w:val="001F0DBC"/>
    <w:rsid w:val="001F127E"/>
    <w:rsid w:val="001F1995"/>
    <w:rsid w:val="001F1AF8"/>
    <w:rsid w:val="001F1D6E"/>
    <w:rsid w:val="002049F6"/>
    <w:rsid w:val="00206D3F"/>
    <w:rsid w:val="00213E1F"/>
    <w:rsid w:val="0021596E"/>
    <w:rsid w:val="00217C68"/>
    <w:rsid w:val="0022707D"/>
    <w:rsid w:val="00233A0C"/>
    <w:rsid w:val="002604A8"/>
    <w:rsid w:val="00261548"/>
    <w:rsid w:val="00267A3C"/>
    <w:rsid w:val="00281A18"/>
    <w:rsid w:val="002D047D"/>
    <w:rsid w:val="002D496B"/>
    <w:rsid w:val="002E078F"/>
    <w:rsid w:val="002E450A"/>
    <w:rsid w:val="00316A41"/>
    <w:rsid w:val="00320F8D"/>
    <w:rsid w:val="00321042"/>
    <w:rsid w:val="003237FE"/>
    <w:rsid w:val="00330C86"/>
    <w:rsid w:val="003453D3"/>
    <w:rsid w:val="00345CF4"/>
    <w:rsid w:val="0035247A"/>
    <w:rsid w:val="00357112"/>
    <w:rsid w:val="00360BBD"/>
    <w:rsid w:val="00360F88"/>
    <w:rsid w:val="003775BB"/>
    <w:rsid w:val="003819B5"/>
    <w:rsid w:val="0038613B"/>
    <w:rsid w:val="003B3E1D"/>
    <w:rsid w:val="003C48BC"/>
    <w:rsid w:val="003D08E8"/>
    <w:rsid w:val="003E35CD"/>
    <w:rsid w:val="003F40A2"/>
    <w:rsid w:val="00405CDA"/>
    <w:rsid w:val="004235E4"/>
    <w:rsid w:val="00425146"/>
    <w:rsid w:val="0044747B"/>
    <w:rsid w:val="00450067"/>
    <w:rsid w:val="00454788"/>
    <w:rsid w:val="00456E31"/>
    <w:rsid w:val="00465C78"/>
    <w:rsid w:val="004818DB"/>
    <w:rsid w:val="00486B2B"/>
    <w:rsid w:val="00494278"/>
    <w:rsid w:val="004950E9"/>
    <w:rsid w:val="00497955"/>
    <w:rsid w:val="00497CD1"/>
    <w:rsid w:val="004A5FE2"/>
    <w:rsid w:val="004B08CA"/>
    <w:rsid w:val="004B7080"/>
    <w:rsid w:val="004B7F4F"/>
    <w:rsid w:val="004C3CD9"/>
    <w:rsid w:val="004C4BF4"/>
    <w:rsid w:val="004D5A39"/>
    <w:rsid w:val="004E2B35"/>
    <w:rsid w:val="004F3C90"/>
    <w:rsid w:val="004F61BB"/>
    <w:rsid w:val="004F638F"/>
    <w:rsid w:val="005000F1"/>
    <w:rsid w:val="00511848"/>
    <w:rsid w:val="005155D2"/>
    <w:rsid w:val="00517F6A"/>
    <w:rsid w:val="00520C26"/>
    <w:rsid w:val="005269BA"/>
    <w:rsid w:val="005304B5"/>
    <w:rsid w:val="00530CD6"/>
    <w:rsid w:val="00531F4A"/>
    <w:rsid w:val="0053468C"/>
    <w:rsid w:val="0054624A"/>
    <w:rsid w:val="00547A8F"/>
    <w:rsid w:val="00552536"/>
    <w:rsid w:val="00552607"/>
    <w:rsid w:val="00570DA7"/>
    <w:rsid w:val="005833AE"/>
    <w:rsid w:val="005A2DCE"/>
    <w:rsid w:val="005A6ECF"/>
    <w:rsid w:val="005B7AE2"/>
    <w:rsid w:val="005C14CE"/>
    <w:rsid w:val="005C1578"/>
    <w:rsid w:val="005C7617"/>
    <w:rsid w:val="005D429F"/>
    <w:rsid w:val="005E2203"/>
    <w:rsid w:val="005E4310"/>
    <w:rsid w:val="005F6072"/>
    <w:rsid w:val="005F714F"/>
    <w:rsid w:val="00614FAE"/>
    <w:rsid w:val="00615D8E"/>
    <w:rsid w:val="00625FE7"/>
    <w:rsid w:val="006330FB"/>
    <w:rsid w:val="00633E0C"/>
    <w:rsid w:val="00634BD8"/>
    <w:rsid w:val="0066289C"/>
    <w:rsid w:val="006665A0"/>
    <w:rsid w:val="00667829"/>
    <w:rsid w:val="00677C69"/>
    <w:rsid w:val="00693F80"/>
    <w:rsid w:val="006972EF"/>
    <w:rsid w:val="006A27F6"/>
    <w:rsid w:val="006B0A1E"/>
    <w:rsid w:val="006C2AD1"/>
    <w:rsid w:val="006D1214"/>
    <w:rsid w:val="006D600C"/>
    <w:rsid w:val="006D61F8"/>
    <w:rsid w:val="006F570E"/>
    <w:rsid w:val="00702181"/>
    <w:rsid w:val="00703FC1"/>
    <w:rsid w:val="00712F70"/>
    <w:rsid w:val="007260E8"/>
    <w:rsid w:val="00751A33"/>
    <w:rsid w:val="00753BB9"/>
    <w:rsid w:val="0077577D"/>
    <w:rsid w:val="0077768A"/>
    <w:rsid w:val="00781502"/>
    <w:rsid w:val="00792DD3"/>
    <w:rsid w:val="00797EF7"/>
    <w:rsid w:val="007A41B0"/>
    <w:rsid w:val="007B24AB"/>
    <w:rsid w:val="007C545E"/>
    <w:rsid w:val="007C752E"/>
    <w:rsid w:val="007D0FFE"/>
    <w:rsid w:val="007D2607"/>
    <w:rsid w:val="007D5614"/>
    <w:rsid w:val="007D6EFB"/>
    <w:rsid w:val="007E0E9C"/>
    <w:rsid w:val="007E3240"/>
    <w:rsid w:val="007F36C9"/>
    <w:rsid w:val="00815074"/>
    <w:rsid w:val="008226A1"/>
    <w:rsid w:val="0082317A"/>
    <w:rsid w:val="00832190"/>
    <w:rsid w:val="00833662"/>
    <w:rsid w:val="00833D50"/>
    <w:rsid w:val="008732AD"/>
    <w:rsid w:val="00897BDE"/>
    <w:rsid w:val="00897E28"/>
    <w:rsid w:val="008A06EB"/>
    <w:rsid w:val="008B5564"/>
    <w:rsid w:val="008B58AC"/>
    <w:rsid w:val="008C15D2"/>
    <w:rsid w:val="008C6D1D"/>
    <w:rsid w:val="008D4B1A"/>
    <w:rsid w:val="008D5856"/>
    <w:rsid w:val="008F711F"/>
    <w:rsid w:val="00900731"/>
    <w:rsid w:val="00906744"/>
    <w:rsid w:val="009100C5"/>
    <w:rsid w:val="00913FC5"/>
    <w:rsid w:val="009269C1"/>
    <w:rsid w:val="00933AB7"/>
    <w:rsid w:val="00934166"/>
    <w:rsid w:val="009454A0"/>
    <w:rsid w:val="00946C4F"/>
    <w:rsid w:val="00956C1D"/>
    <w:rsid w:val="00964EC0"/>
    <w:rsid w:val="009860CD"/>
    <w:rsid w:val="0098707F"/>
    <w:rsid w:val="00993531"/>
    <w:rsid w:val="009C5B85"/>
    <w:rsid w:val="009D0BCC"/>
    <w:rsid w:val="009D6E4B"/>
    <w:rsid w:val="009D74BD"/>
    <w:rsid w:val="009D7BB5"/>
    <w:rsid w:val="009F4708"/>
    <w:rsid w:val="00A10FD6"/>
    <w:rsid w:val="00A12B61"/>
    <w:rsid w:val="00A1791C"/>
    <w:rsid w:val="00A17C6F"/>
    <w:rsid w:val="00A30E87"/>
    <w:rsid w:val="00A41D0A"/>
    <w:rsid w:val="00A42352"/>
    <w:rsid w:val="00A42EB1"/>
    <w:rsid w:val="00A52870"/>
    <w:rsid w:val="00A634E7"/>
    <w:rsid w:val="00A6553B"/>
    <w:rsid w:val="00A76490"/>
    <w:rsid w:val="00A878ED"/>
    <w:rsid w:val="00A91E1B"/>
    <w:rsid w:val="00AC2222"/>
    <w:rsid w:val="00AC4C7E"/>
    <w:rsid w:val="00AD02A5"/>
    <w:rsid w:val="00AD1CB9"/>
    <w:rsid w:val="00AE033A"/>
    <w:rsid w:val="00AE1E6D"/>
    <w:rsid w:val="00B0299E"/>
    <w:rsid w:val="00B03CEC"/>
    <w:rsid w:val="00B046B5"/>
    <w:rsid w:val="00B121E4"/>
    <w:rsid w:val="00B1466D"/>
    <w:rsid w:val="00B17AAF"/>
    <w:rsid w:val="00B22EAC"/>
    <w:rsid w:val="00B30885"/>
    <w:rsid w:val="00B309D5"/>
    <w:rsid w:val="00B31E40"/>
    <w:rsid w:val="00B403C0"/>
    <w:rsid w:val="00B45CC7"/>
    <w:rsid w:val="00B5185C"/>
    <w:rsid w:val="00B8060F"/>
    <w:rsid w:val="00B86A36"/>
    <w:rsid w:val="00B87A7F"/>
    <w:rsid w:val="00BA03EB"/>
    <w:rsid w:val="00BC2C40"/>
    <w:rsid w:val="00BF26A6"/>
    <w:rsid w:val="00C00DA5"/>
    <w:rsid w:val="00C1006F"/>
    <w:rsid w:val="00C1382A"/>
    <w:rsid w:val="00C200B3"/>
    <w:rsid w:val="00C230C0"/>
    <w:rsid w:val="00C278C1"/>
    <w:rsid w:val="00C364C4"/>
    <w:rsid w:val="00C63794"/>
    <w:rsid w:val="00C63A18"/>
    <w:rsid w:val="00C63C43"/>
    <w:rsid w:val="00C73AAF"/>
    <w:rsid w:val="00C92FB5"/>
    <w:rsid w:val="00C95F79"/>
    <w:rsid w:val="00CA02A5"/>
    <w:rsid w:val="00CA4183"/>
    <w:rsid w:val="00CB7787"/>
    <w:rsid w:val="00CD117D"/>
    <w:rsid w:val="00CE5DD2"/>
    <w:rsid w:val="00CF1456"/>
    <w:rsid w:val="00D0468C"/>
    <w:rsid w:val="00D0543F"/>
    <w:rsid w:val="00D12E50"/>
    <w:rsid w:val="00D3788E"/>
    <w:rsid w:val="00D521BC"/>
    <w:rsid w:val="00D6447D"/>
    <w:rsid w:val="00D721EC"/>
    <w:rsid w:val="00D72801"/>
    <w:rsid w:val="00D772B9"/>
    <w:rsid w:val="00D83FE7"/>
    <w:rsid w:val="00D84BD3"/>
    <w:rsid w:val="00D926FD"/>
    <w:rsid w:val="00DA2C5D"/>
    <w:rsid w:val="00DA49DA"/>
    <w:rsid w:val="00DA50A9"/>
    <w:rsid w:val="00DA67D0"/>
    <w:rsid w:val="00DC0DF0"/>
    <w:rsid w:val="00DC4041"/>
    <w:rsid w:val="00DE2A13"/>
    <w:rsid w:val="00DE4466"/>
    <w:rsid w:val="00DE69D0"/>
    <w:rsid w:val="00E01454"/>
    <w:rsid w:val="00E0261D"/>
    <w:rsid w:val="00E27F96"/>
    <w:rsid w:val="00E35DCB"/>
    <w:rsid w:val="00E3721E"/>
    <w:rsid w:val="00E404FC"/>
    <w:rsid w:val="00E41223"/>
    <w:rsid w:val="00E41B3D"/>
    <w:rsid w:val="00E43717"/>
    <w:rsid w:val="00E467DC"/>
    <w:rsid w:val="00E67952"/>
    <w:rsid w:val="00E71071"/>
    <w:rsid w:val="00E975CA"/>
    <w:rsid w:val="00EB3B7A"/>
    <w:rsid w:val="00EB438D"/>
    <w:rsid w:val="00EC1536"/>
    <w:rsid w:val="00EC20A0"/>
    <w:rsid w:val="00ED0CE0"/>
    <w:rsid w:val="00ED515E"/>
    <w:rsid w:val="00ED6F55"/>
    <w:rsid w:val="00EE06A3"/>
    <w:rsid w:val="00EE5611"/>
    <w:rsid w:val="00EF072A"/>
    <w:rsid w:val="00EF2084"/>
    <w:rsid w:val="00EF3C55"/>
    <w:rsid w:val="00EF6092"/>
    <w:rsid w:val="00F06CC9"/>
    <w:rsid w:val="00F22AAA"/>
    <w:rsid w:val="00F260D5"/>
    <w:rsid w:val="00F41309"/>
    <w:rsid w:val="00F41890"/>
    <w:rsid w:val="00F44645"/>
    <w:rsid w:val="00F61381"/>
    <w:rsid w:val="00F62B0C"/>
    <w:rsid w:val="00F6317C"/>
    <w:rsid w:val="00F70AE7"/>
    <w:rsid w:val="00F73FB9"/>
    <w:rsid w:val="00F804C5"/>
    <w:rsid w:val="00F8610F"/>
    <w:rsid w:val="00FB41CA"/>
    <w:rsid w:val="00FC42A8"/>
    <w:rsid w:val="00FC6410"/>
    <w:rsid w:val="00FD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2132EE"/>
  <w15:docId w15:val="{4F746F5E-C673-4553-8847-FBB021A76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EC20A0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C20A0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rsid w:val="006A27F6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7F36C9"/>
    <w:pPr>
      <w:spacing w:before="100" w:beforeAutospacing="1" w:after="100" w:afterAutospacing="1"/>
    </w:pPr>
    <w:rPr>
      <w:rFonts w:eastAsiaTheme="minorHAnsi"/>
      <w:color w:val="000000"/>
    </w:rPr>
  </w:style>
  <w:style w:type="character" w:styleId="Vrazn">
    <w:name w:val="Strong"/>
    <w:basedOn w:val="Predvolenpsmoodseku"/>
    <w:uiPriority w:val="22"/>
    <w:qFormat/>
    <w:rsid w:val="00A91E1B"/>
    <w:rPr>
      <w:b/>
      <w:bCs/>
    </w:rPr>
  </w:style>
  <w:style w:type="paragraph" w:customStyle="1" w:styleId="Default">
    <w:name w:val="Default"/>
    <w:rsid w:val="00A91E1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Zvraznenie">
    <w:name w:val="Emphasis"/>
    <w:basedOn w:val="Predvolenpsmoodseku"/>
    <w:uiPriority w:val="20"/>
    <w:qFormat/>
    <w:rsid w:val="00A91E1B"/>
    <w:rPr>
      <w:i/>
      <w:iCs/>
    </w:rPr>
  </w:style>
  <w:style w:type="paragraph" w:styleId="Odsekzoznamu">
    <w:name w:val="List Paragraph"/>
    <w:basedOn w:val="Normlny"/>
    <w:uiPriority w:val="34"/>
    <w:qFormat/>
    <w:rsid w:val="000235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552536"/>
    <w:pPr>
      <w:suppressAutoHyphens/>
      <w:autoSpaceDN w:val="0"/>
      <w:textAlignment w:val="baseline"/>
    </w:pPr>
    <w:rPr>
      <w:rFonts w:ascii="Arial" w:eastAsia="Broadway" w:hAnsi="Arial" w:cs="Arial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52536"/>
    <w:rPr>
      <w:rFonts w:ascii="Arial" w:eastAsia="Broadway" w:hAnsi="Arial" w:cs="Arial"/>
      <w:sz w:val="24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esktop\OBEC-list-logo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OBEC-list-logo.dot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 b e c   Č a c h t i c e</vt:lpstr>
      <vt:lpstr>O b e c   Č a c h t i c e</vt:lpstr>
    </vt:vector>
  </TitlesOfParts>
  <Company>Hewlett-Packard Company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Č a c h t i c e</dc:title>
  <dc:subject/>
  <dc:creator>Uzivatel</dc:creator>
  <cp:keywords/>
  <dc:description/>
  <cp:lastModifiedBy>OPATOVSKÁ Iveta</cp:lastModifiedBy>
  <cp:revision>2</cp:revision>
  <cp:lastPrinted>2026-09-04T10:34:00Z</cp:lastPrinted>
  <dcterms:created xsi:type="dcterms:W3CDTF">2026-09-04T10:40:00Z</dcterms:created>
  <dcterms:modified xsi:type="dcterms:W3CDTF">2026-09-04T10:40:00Z</dcterms:modified>
</cp:coreProperties>
</file>